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CCE7A" w14:textId="77777777" w:rsidR="007E2708" w:rsidRPr="00796982" w:rsidRDefault="00987329" w:rsidP="0079698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D9F71C" wp14:editId="68E9D060">
                <wp:simplePos x="0" y="0"/>
                <wp:positionH relativeFrom="column">
                  <wp:posOffset>2930525</wp:posOffset>
                </wp:positionH>
                <wp:positionV relativeFrom="paragraph">
                  <wp:posOffset>3147060</wp:posOffset>
                </wp:positionV>
                <wp:extent cx="3687445" cy="333375"/>
                <wp:effectExtent l="0" t="0" r="0" b="0"/>
                <wp:wrapNone/>
                <wp:docPr id="88591670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445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1557D6" w14:textId="77777777" w:rsidR="0030547F" w:rsidRDefault="008D04B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Or contact </w:t>
                            </w:r>
                            <w:r w:rsidR="00B2235F">
                              <w:rPr>
                                <w:sz w:val="24"/>
                              </w:rPr>
                              <w:t>Gillian Bartlett (C</w:t>
                            </w:r>
                            <w:r w:rsidR="0030547F">
                              <w:rPr>
                                <w:sz w:val="24"/>
                              </w:rPr>
                              <w:t>lub</w:t>
                            </w:r>
                            <w:r w:rsidR="00B2235F">
                              <w:rPr>
                                <w:sz w:val="24"/>
                              </w:rPr>
                              <w:t xml:space="preserve"> Chair &amp; </w:t>
                            </w:r>
                          </w:p>
                          <w:p w14:paraId="4A9FA519" w14:textId="38C88EA5" w:rsidR="00987329" w:rsidRPr="00987329" w:rsidRDefault="00B2235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Deputy Welfare Officer </w:t>
                            </w:r>
                            <w:r w:rsidR="002668D4">
                              <w:rPr>
                                <w:sz w:val="24"/>
                              </w:rPr>
                              <w:t>– gillian.bartlett@sltcc.co.uk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D9F71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30.75pt;margin-top:247.8pt;width:290.35pt;height:26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" filled="f" stroked="f">
                <v:textbox style="mso-fit-shape-to-text:t" inset="0,0,0,0">
                  <w:txbxContent>
                    <w:p w14:paraId="571557D6" w14:textId="77777777" w:rsidR="0030547F" w:rsidRDefault="008D04B5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Or contact </w:t>
                      </w:r>
                      <w:r w:rsidR="00B2235F">
                        <w:rPr>
                          <w:sz w:val="24"/>
                        </w:rPr>
                        <w:t>Gillian Bartlett (C</w:t>
                      </w:r>
                      <w:r w:rsidR="0030547F">
                        <w:rPr>
                          <w:sz w:val="24"/>
                        </w:rPr>
                        <w:t>lub</w:t>
                      </w:r>
                      <w:r w:rsidR="00B2235F">
                        <w:rPr>
                          <w:sz w:val="24"/>
                        </w:rPr>
                        <w:t xml:space="preserve"> Chair &amp; </w:t>
                      </w:r>
                    </w:p>
                    <w:p w14:paraId="4A9FA519" w14:textId="38C88EA5" w:rsidR="00987329" w:rsidRPr="00987329" w:rsidRDefault="00B2235F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Deputy Welfare Officer </w:t>
                      </w:r>
                      <w:r w:rsidR="002668D4">
                        <w:rPr>
                          <w:sz w:val="24"/>
                        </w:rPr>
                        <w:t>– gillian.bartlett@sltcc.co.uk</w:t>
                      </w:r>
                    </w:p>
                  </w:txbxContent>
                </v:textbox>
              </v:shape>
            </w:pict>
          </mc:Fallback>
        </mc:AlternateContent>
      </w:r>
      <w:r w:rsidR="00F14D9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EBDF98" wp14:editId="2FEDB990">
                <wp:simplePos x="0" y="0"/>
                <wp:positionH relativeFrom="column">
                  <wp:posOffset>2933065</wp:posOffset>
                </wp:positionH>
                <wp:positionV relativeFrom="paragraph">
                  <wp:posOffset>1075055</wp:posOffset>
                </wp:positionV>
                <wp:extent cx="3687580" cy="333375"/>
                <wp:effectExtent l="0" t="0" r="0" b="0"/>
                <wp:wrapNone/>
                <wp:docPr id="104014377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580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586FBF" w14:textId="703B72CA" w:rsidR="00F14D9C" w:rsidRDefault="00603EA4">
                            <w:r>
                              <w:t>dez.lewington@sltcc.co.uk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EBDF98" id="_x0000_s1027" type="#_x0000_t202" style="position:absolute;margin-left:230.95pt;margin-top:84.65pt;width:290.35pt;height:26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" filled="f" stroked="f">
                <v:textbox style="mso-fit-shape-to-text:t" inset="0,0,0,0">
                  <w:txbxContent>
                    <w:p w14:paraId="76586FBF" w14:textId="703B72CA" w:rsidR="00F14D9C" w:rsidRDefault="00603EA4">
                      <w:r>
                        <w:t>dez.lewington@sltcc.co.uk</w:t>
                      </w:r>
                    </w:p>
                  </w:txbxContent>
                </v:textbox>
              </v:shape>
            </w:pict>
          </mc:Fallback>
        </mc:AlternateContent>
      </w:r>
      <w:r w:rsidR="00F14D9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F4A027" wp14:editId="3CB0E603">
                <wp:simplePos x="0" y="0"/>
                <wp:positionH relativeFrom="column">
                  <wp:posOffset>2933700</wp:posOffset>
                </wp:positionH>
                <wp:positionV relativeFrom="paragraph">
                  <wp:posOffset>1843405</wp:posOffset>
                </wp:positionV>
                <wp:extent cx="3687445" cy="333375"/>
                <wp:effectExtent l="0" t="0" r="0" b="0"/>
                <wp:wrapNone/>
                <wp:docPr id="195200165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445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F09496" w14:textId="65CBD397" w:rsidR="00F14D9C" w:rsidRDefault="00603EA4">
                            <w:r>
                              <w:t>07803 269293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F4A027" id="_x0000_s1028" type="#_x0000_t202" style="position:absolute;margin-left:231pt;margin-top:145.15pt;width:290.35pt;height:26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" filled="f" stroked="f">
                <v:textbox style="mso-fit-shape-to-text:t" inset="0,0,0,0">
                  <w:txbxContent>
                    <w:p w14:paraId="2DF09496" w14:textId="65CBD397" w:rsidR="00F14D9C" w:rsidRDefault="00603EA4">
                      <w:r>
                        <w:t>07803 269293</w:t>
                      </w:r>
                    </w:p>
                  </w:txbxContent>
                </v:textbox>
              </v:shape>
            </w:pict>
          </mc:Fallback>
        </mc:AlternateContent>
      </w:r>
      <w:r w:rsidR="00F14D9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74E5DE" wp14:editId="44A35B40">
                <wp:simplePos x="0" y="0"/>
                <wp:positionH relativeFrom="column">
                  <wp:posOffset>2929890</wp:posOffset>
                </wp:positionH>
                <wp:positionV relativeFrom="paragraph">
                  <wp:posOffset>334010</wp:posOffset>
                </wp:positionV>
                <wp:extent cx="3687580" cy="333375"/>
                <wp:effectExtent l="0" t="0" r="0" b="0"/>
                <wp:wrapNone/>
                <wp:docPr id="70109046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580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BDC703" w14:textId="64267E15" w:rsidR="00F14D9C" w:rsidRDefault="00603EA4">
                            <w:r>
                              <w:t>Dez Lewington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74E5DE" id="_x0000_s1029" type="#_x0000_t202" style="position:absolute;margin-left:230.7pt;margin-top:26.3pt;width:290.35pt;height:26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" filled="f" stroked="f">
                <v:textbox style="mso-fit-shape-to-text:t" inset="0,0,0,0">
                  <w:txbxContent>
                    <w:p w14:paraId="4DBDC703" w14:textId="64267E15" w:rsidR="00F14D9C" w:rsidRDefault="00603EA4">
                      <w:r>
                        <w:t>Dez Lewington</w:t>
                      </w:r>
                    </w:p>
                  </w:txbxContent>
                </v:textbox>
              </v:shape>
            </w:pict>
          </mc:Fallback>
        </mc:AlternateContent>
      </w:r>
      <w:r w:rsidR="00796982">
        <w:rPr>
          <w:noProof/>
        </w:rPr>
        <mc:AlternateContent>
          <mc:Choice Requires="wps">
            <w:drawing>
              <wp:inline distT="0" distB="0" distL="0" distR="0" wp14:anchorId="49F08BC7" wp14:editId="6CA3586D">
                <wp:extent cx="2179320" cy="2490625"/>
                <wp:effectExtent l="0" t="0" r="0" b="5080"/>
                <wp:docPr id="1" name="Graphi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2490625"/>
                        </a:xfrm>
                        <a:custGeom>
                          <a:avLst/>
                          <a:gdLst>
                            <a:gd name="connsiteX0" fmla="*/ 143399 w 2516459"/>
                            <a:gd name="connsiteY0" fmla="*/ 0 h 2490625"/>
                            <a:gd name="connsiteX1" fmla="*/ 2373060 w 2516459"/>
                            <a:gd name="connsiteY1" fmla="*/ 0 h 2490625"/>
                            <a:gd name="connsiteX2" fmla="*/ 2516459 w 2516459"/>
                            <a:gd name="connsiteY2" fmla="*/ 143153 h 2490625"/>
                            <a:gd name="connsiteX3" fmla="*/ 2516459 w 2516459"/>
                            <a:gd name="connsiteY3" fmla="*/ 2347454 h 2490625"/>
                            <a:gd name="connsiteX4" fmla="*/ 2373060 w 2516459"/>
                            <a:gd name="connsiteY4" fmla="*/ 2490607 h 2490625"/>
                            <a:gd name="connsiteX5" fmla="*/ 143399 w 2516459"/>
                            <a:gd name="connsiteY5" fmla="*/ 2490607 h 2490625"/>
                            <a:gd name="connsiteX6" fmla="*/ 0 w 2516459"/>
                            <a:gd name="connsiteY6" fmla="*/ 2348721 h 2490625"/>
                            <a:gd name="connsiteX7" fmla="*/ 0 w 2516459"/>
                            <a:gd name="connsiteY7" fmla="*/ 143153 h 2490625"/>
                            <a:gd name="connsiteX8" fmla="*/ 143399 w 2516459"/>
                            <a:gd name="connsiteY8" fmla="*/ 0 h 2490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516459" h="2490625">
                              <a:moveTo>
                                <a:pt x="143399" y="0"/>
                              </a:moveTo>
                              <a:lnTo>
                                <a:pt x="2373060" y="0"/>
                              </a:lnTo>
                              <a:cubicBezTo>
                                <a:pt x="2453008" y="0"/>
                                <a:pt x="2516459" y="64609"/>
                                <a:pt x="2516459" y="143153"/>
                              </a:cubicBezTo>
                              <a:lnTo>
                                <a:pt x="2516459" y="2347454"/>
                              </a:lnTo>
                              <a:cubicBezTo>
                                <a:pt x="2516459" y="2427265"/>
                                <a:pt x="2451739" y="2490607"/>
                                <a:pt x="2373060" y="2490607"/>
                              </a:cubicBezTo>
                              <a:lnTo>
                                <a:pt x="143399" y="2490607"/>
                              </a:lnTo>
                              <a:cubicBezTo>
                                <a:pt x="64720" y="2491874"/>
                                <a:pt x="0" y="2427265"/>
                                <a:pt x="0" y="2348721"/>
                              </a:cubicBezTo>
                              <a:lnTo>
                                <a:pt x="0" y="143153"/>
                              </a:lnTo>
                              <a:cubicBezTo>
                                <a:pt x="0" y="64609"/>
                                <a:pt x="64720" y="0"/>
                                <a:pt x="143399" y="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65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3E7A4F" id="Graphic 6" o:spid="_x0000_s1026" style="width:171.6pt;height:19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16459,2490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" path="m143399,l2373060,v79948,,143399,64609,143399,143153l2516459,2347454v,79811,-64720,143153,-143399,143153l143399,2490607c64720,2491874,,2427265,,2348721l,143153c,64609,64720,,143399,xe" stroked="f" strokeweight=".35144mm">
                <v:fill r:id="rId8" o:title="" recolor="t" rotate="t" type="frame"/>
                <v:stroke joinstyle="miter"/>
                <v:path arrowok="t" o:connecttype="custom" o:connectlocs="124187,0;2055133,0;2179320,143153;2179320,2347454;2055133,2490607;124187,2490607;0,2348721;0,143153;124187,0" o:connectangles="0,0,0,0,0,0,0,0,0"/>
                <w10:anchorlock/>
              </v:shape>
            </w:pict>
          </mc:Fallback>
        </mc:AlternateContent>
      </w:r>
    </w:p>
    <w:sectPr w:rsidR="007E2708" w:rsidRPr="00796982" w:rsidSect="00796982">
      <w:headerReference w:type="default" r:id="rId9"/>
      <w:pgSz w:w="11906" w:h="16838"/>
      <w:pgMar w:top="9923" w:right="720" w:bottom="144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965FE" w14:textId="77777777" w:rsidR="000A6F52" w:rsidRDefault="000A6F52" w:rsidP="00C75E4D">
      <w:r>
        <w:separator/>
      </w:r>
    </w:p>
  </w:endnote>
  <w:endnote w:type="continuationSeparator" w:id="0">
    <w:p w14:paraId="332D53D9" w14:textId="77777777" w:rsidR="000A6F52" w:rsidRDefault="000A6F52" w:rsidP="00C75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Roobert Light">
    <w:charset w:val="4D"/>
    <w:family w:val="auto"/>
    <w:pitch w:val="variable"/>
    <w:sig w:usb0="00000007" w:usb1="00000000" w:usb2="00000000" w:usb3="00000000" w:csb0="00000093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Public Sans">
    <w:charset w:val="4D"/>
    <w:family w:val="auto"/>
    <w:pitch w:val="variable"/>
    <w:sig w:usb0="A00000FF" w:usb1="4000205B" w:usb2="00000000" w:usb3="00000000" w:csb0="00000193" w:csb1="00000000"/>
  </w:font>
  <w:font w:name="Brandon Grotesque Regular">
    <w:charset w:val="4D"/>
    <w:family w:val="swiss"/>
    <w:pitch w:val="variable"/>
    <w:sig w:usb0="A000002F" w:usb1="50002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E8D86" w14:textId="77777777" w:rsidR="000A6F52" w:rsidRDefault="000A6F52" w:rsidP="00C75E4D">
      <w:r>
        <w:separator/>
      </w:r>
    </w:p>
  </w:footnote>
  <w:footnote w:type="continuationSeparator" w:id="0">
    <w:p w14:paraId="529918A0" w14:textId="77777777" w:rsidR="000A6F52" w:rsidRDefault="000A6F52" w:rsidP="00C75E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28F5D" w14:textId="77777777" w:rsidR="00C75E4D" w:rsidRDefault="00C75E4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9C6F3C" wp14:editId="706415A7">
          <wp:simplePos x="0" y="0"/>
          <wp:positionH relativeFrom="column">
            <wp:posOffset>-457200</wp:posOffset>
          </wp:positionH>
          <wp:positionV relativeFrom="paragraph">
            <wp:posOffset>-450215</wp:posOffset>
          </wp:positionV>
          <wp:extent cx="7567137" cy="10695736"/>
          <wp:effectExtent l="0" t="0" r="2540" b="0"/>
          <wp:wrapNone/>
          <wp:docPr id="17684082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40823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137" cy="1069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D23E59"/>
    <w:multiLevelType w:val="multilevel"/>
    <w:tmpl w:val="61429F94"/>
    <w:lvl w:ilvl="0">
      <w:start w:val="1"/>
      <w:numFmt w:val="decimal"/>
      <w:pStyle w:val="RegulationsBody"/>
      <w:lvlText w:val="%1."/>
      <w:lvlJc w:val="left"/>
      <w:pPr>
        <w:ind w:left="-380" w:hanging="360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2" w:hanging="432"/>
      </w:pPr>
      <w:rPr>
        <w:rFonts w:hint="default"/>
        <w:b w:val="0"/>
        <w:bCs w:val="0"/>
        <w:i w:val="0"/>
        <w:iCs w:val="0"/>
        <w:color w:val="066CB5"/>
        <w:spacing w:val="-1"/>
        <w:w w:val="100"/>
        <w:sz w:val="18"/>
        <w:szCs w:val="18"/>
        <w:lang w:val="en-US" w:eastAsia="en-US" w:bidi="ar-SA"/>
      </w:rPr>
    </w:lvl>
    <w:lvl w:ilvl="2">
      <w:start w:val="1"/>
      <w:numFmt w:val="lowerLetter"/>
      <w:lvlText w:val="%1.%2.%3."/>
      <w:lvlJc w:val="left"/>
      <w:pPr>
        <w:ind w:left="484" w:hanging="504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988" w:hanging="648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."/>
      <w:lvlJc w:val="left"/>
      <w:pPr>
        <w:ind w:left="1492" w:hanging="792"/>
      </w:pPr>
      <w:rPr>
        <w:rFonts w:hint="default"/>
        <w:lang w:val="en-US" w:eastAsia="en-US" w:bidi="ar-SA"/>
      </w:rPr>
    </w:lvl>
    <w:lvl w:ilvl="5">
      <w:start w:val="1"/>
      <w:numFmt w:val="decimal"/>
      <w:lvlText w:val="%1.%2.%3.%4.%5.%6."/>
      <w:lvlJc w:val="left"/>
      <w:pPr>
        <w:ind w:left="1996" w:hanging="936"/>
      </w:pPr>
      <w:rPr>
        <w:rFonts w:hint="default"/>
        <w:lang w:val="en-US" w:eastAsia="en-US" w:bidi="ar-SA"/>
      </w:rPr>
    </w:lvl>
    <w:lvl w:ilvl="6">
      <w:start w:val="1"/>
      <w:numFmt w:val="decimal"/>
      <w:lvlText w:val="%1.%2.%3.%4.%5.%6.%7."/>
      <w:lvlJc w:val="left"/>
      <w:pPr>
        <w:ind w:left="2500" w:hanging="1080"/>
      </w:pPr>
      <w:rPr>
        <w:rFonts w:hint="default"/>
        <w:lang w:val="en-US" w:eastAsia="en-US" w:bidi="ar-SA"/>
      </w:rPr>
    </w:lvl>
    <w:lvl w:ilvl="7">
      <w:start w:val="1"/>
      <w:numFmt w:val="decimal"/>
      <w:lvlText w:val="%1.%2.%3.%4.%5.%6.%7.%8."/>
      <w:lvlJc w:val="left"/>
      <w:pPr>
        <w:ind w:left="3004" w:hanging="1224"/>
      </w:pPr>
      <w:rPr>
        <w:rFonts w:hint="default"/>
        <w:lang w:val="en-US" w:eastAsia="en-US" w:bidi="ar-SA"/>
      </w:rPr>
    </w:lvl>
    <w:lvl w:ilvl="8">
      <w:start w:val="1"/>
      <w:numFmt w:val="decimal"/>
      <w:lvlText w:val="%1.%2.%3.%4.%5.%6.%7.%8.%9."/>
      <w:lvlJc w:val="left"/>
      <w:pPr>
        <w:ind w:left="3580" w:hanging="1440"/>
      </w:pPr>
      <w:rPr>
        <w:rFonts w:hint="default"/>
        <w:lang w:val="en-US" w:eastAsia="en-US" w:bidi="ar-SA"/>
      </w:rPr>
    </w:lvl>
  </w:abstractNum>
  <w:num w:numId="1" w16cid:durableId="641160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EA4"/>
    <w:rsid w:val="000205FC"/>
    <w:rsid w:val="000A6F52"/>
    <w:rsid w:val="000C610E"/>
    <w:rsid w:val="002009E7"/>
    <w:rsid w:val="00203BC3"/>
    <w:rsid w:val="00203F81"/>
    <w:rsid w:val="0026053F"/>
    <w:rsid w:val="002668D4"/>
    <w:rsid w:val="0030547F"/>
    <w:rsid w:val="0033632C"/>
    <w:rsid w:val="003A2EDD"/>
    <w:rsid w:val="00453096"/>
    <w:rsid w:val="00502EFF"/>
    <w:rsid w:val="005148FC"/>
    <w:rsid w:val="00525B81"/>
    <w:rsid w:val="00532A2B"/>
    <w:rsid w:val="00552AEA"/>
    <w:rsid w:val="005C24A7"/>
    <w:rsid w:val="005C4CC8"/>
    <w:rsid w:val="00603EA4"/>
    <w:rsid w:val="00615834"/>
    <w:rsid w:val="00663F18"/>
    <w:rsid w:val="00796982"/>
    <w:rsid w:val="007E2708"/>
    <w:rsid w:val="008656EA"/>
    <w:rsid w:val="008A3FDD"/>
    <w:rsid w:val="008C433B"/>
    <w:rsid w:val="008D04B5"/>
    <w:rsid w:val="00987329"/>
    <w:rsid w:val="00B2235F"/>
    <w:rsid w:val="00C75E4D"/>
    <w:rsid w:val="00CF62D9"/>
    <w:rsid w:val="00D35676"/>
    <w:rsid w:val="00E51AF4"/>
    <w:rsid w:val="00F1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559774"/>
  <w15:chartTrackingRefBased/>
  <w15:docId w15:val="{896E16A9-AACE-474A-8661-62DE76A1B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D9C"/>
    <w:rPr>
      <w:rFonts w:cs="Times New Roman (Body CS)"/>
      <w:color w:val="16316F" w:themeColor="text2"/>
      <w:sz w:val="30"/>
    </w:rPr>
  </w:style>
  <w:style w:type="paragraph" w:styleId="Heading1">
    <w:name w:val="heading 1"/>
    <w:aliases w:val="Report Heading"/>
    <w:basedOn w:val="Normal"/>
    <w:next w:val="Normal"/>
    <w:link w:val="Heading1Char"/>
    <w:uiPriority w:val="9"/>
    <w:rsid w:val="003A2EDD"/>
    <w:pPr>
      <w:keepNext/>
      <w:keepLines/>
      <w:outlineLvl w:val="0"/>
    </w:pPr>
    <w:rPr>
      <w:rFonts w:ascii="Roobert Light" w:eastAsiaTheme="majorEastAsia" w:hAnsi="Roobert Light" w:cs="Times New Roman (Headings CS)"/>
      <w:color w:val="135B8F" w:themeColor="accent1" w:themeShade="BF"/>
      <w:sz w:val="66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663F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35B8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3F18"/>
    <w:pPr>
      <w:keepNext/>
      <w:keepLines/>
      <w:spacing w:before="160" w:after="80"/>
      <w:outlineLvl w:val="2"/>
    </w:pPr>
    <w:rPr>
      <w:rFonts w:eastAsiaTheme="majorEastAsia" w:cstheme="majorBidi"/>
      <w:color w:val="135B8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3F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35B8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3F18"/>
    <w:pPr>
      <w:keepNext/>
      <w:keepLines/>
      <w:spacing w:before="80" w:after="40"/>
      <w:outlineLvl w:val="4"/>
    </w:pPr>
    <w:rPr>
      <w:rFonts w:eastAsiaTheme="majorEastAsia" w:cstheme="majorBidi"/>
      <w:color w:val="135B8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3F1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3F1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3F1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3F1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eport Heading Char"/>
    <w:basedOn w:val="DefaultParagraphFont"/>
    <w:link w:val="Heading1"/>
    <w:uiPriority w:val="9"/>
    <w:rsid w:val="003A2EDD"/>
    <w:rPr>
      <w:rFonts w:ascii="Roobert Light" w:eastAsiaTheme="majorEastAsia" w:hAnsi="Roobert Light" w:cs="Times New Roman (Headings CS)"/>
      <w:color w:val="135B8F" w:themeColor="accent1" w:themeShade="BF"/>
      <w:sz w:val="66"/>
      <w:szCs w:val="40"/>
    </w:rPr>
  </w:style>
  <w:style w:type="paragraph" w:customStyle="1" w:styleId="ContactDetails">
    <w:name w:val="Contact Details"/>
    <w:basedOn w:val="Normal"/>
    <w:rsid w:val="00525B81"/>
    <w:pPr>
      <w:spacing w:after="60" w:line="300" w:lineRule="exact"/>
    </w:pPr>
    <w:rPr>
      <w:rFonts w:ascii="Public Sans" w:hAnsi="Public Sans"/>
      <w:color w:val="FFFFFF" w:themeColor="background1"/>
      <w:sz w:val="22"/>
    </w:rPr>
  </w:style>
  <w:style w:type="paragraph" w:customStyle="1" w:styleId="RegulationsBody">
    <w:name w:val="Regulations Body"/>
    <w:basedOn w:val="ListParagraph"/>
    <w:rsid w:val="00E51AF4"/>
    <w:pPr>
      <w:widowControl w:val="0"/>
      <w:numPr>
        <w:numId w:val="1"/>
      </w:numPr>
      <w:tabs>
        <w:tab w:val="left" w:pos="946"/>
      </w:tabs>
      <w:autoSpaceDE w:val="0"/>
      <w:autoSpaceDN w:val="0"/>
      <w:spacing w:before="119" w:line="201" w:lineRule="auto"/>
      <w:contextualSpacing w:val="0"/>
      <w:jc w:val="right"/>
    </w:pPr>
    <w:rPr>
      <w:rFonts w:eastAsia="Brandon Grotesque Regular" w:cstheme="minorHAnsi"/>
      <w:color w:val="6096BA" w:themeColor="accent5"/>
      <w:kern w:val="0"/>
      <w:sz w:val="18"/>
      <w:szCs w:val="22"/>
      <w:lang w:val="en-US"/>
      <w14:ligatures w14:val="none"/>
    </w:rPr>
  </w:style>
  <w:style w:type="paragraph" w:styleId="ListParagraph">
    <w:name w:val="List Paragraph"/>
    <w:basedOn w:val="Normal"/>
    <w:uiPriority w:val="34"/>
    <w:rsid w:val="00E51AF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663F18"/>
    <w:rPr>
      <w:rFonts w:asciiTheme="majorHAnsi" w:eastAsiaTheme="majorEastAsia" w:hAnsiTheme="majorHAnsi" w:cstheme="majorBidi"/>
      <w:color w:val="135B8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3F18"/>
    <w:rPr>
      <w:rFonts w:eastAsiaTheme="majorEastAsia" w:cstheme="majorBidi"/>
      <w:color w:val="135B8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3F18"/>
    <w:rPr>
      <w:rFonts w:eastAsiaTheme="majorEastAsia" w:cstheme="majorBidi"/>
      <w:i/>
      <w:iCs/>
      <w:color w:val="135B8F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3F18"/>
    <w:rPr>
      <w:rFonts w:eastAsiaTheme="majorEastAsia" w:cstheme="majorBidi"/>
      <w:color w:val="135B8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3F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3F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3F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3F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663F1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3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663F1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3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663F1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3F1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663F18"/>
    <w:rPr>
      <w:i/>
      <w:iCs/>
      <w:color w:val="135B8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663F18"/>
    <w:pPr>
      <w:pBdr>
        <w:top w:val="single" w:sz="4" w:space="10" w:color="135B8F" w:themeColor="accent1" w:themeShade="BF"/>
        <w:bottom w:val="single" w:sz="4" w:space="10" w:color="135B8F" w:themeColor="accent1" w:themeShade="BF"/>
      </w:pBdr>
      <w:spacing w:before="360" w:after="360"/>
      <w:ind w:left="864" w:right="864"/>
      <w:jc w:val="center"/>
    </w:pPr>
    <w:rPr>
      <w:i/>
      <w:iCs/>
      <w:color w:val="135B8F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3F18"/>
    <w:rPr>
      <w:i/>
      <w:iCs/>
      <w:color w:val="135B8F" w:themeColor="accent1" w:themeShade="BF"/>
    </w:rPr>
  </w:style>
  <w:style w:type="character" w:styleId="IntenseReference">
    <w:name w:val="Intense Reference"/>
    <w:basedOn w:val="DefaultParagraphFont"/>
    <w:uiPriority w:val="32"/>
    <w:rsid w:val="00663F18"/>
    <w:rPr>
      <w:b/>
      <w:bCs/>
      <w:smallCaps/>
      <w:color w:val="135B8F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75E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5E4D"/>
  </w:style>
  <w:style w:type="paragraph" w:styleId="Footer">
    <w:name w:val="footer"/>
    <w:basedOn w:val="Normal"/>
    <w:link w:val="FooterChar"/>
    <w:uiPriority w:val="99"/>
    <w:unhideWhenUsed/>
    <w:rsid w:val="00C75E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5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tcc\Downloads\welfare-officer-poster%20(1).dotx" TargetMode="External"/></Relationships>
</file>

<file path=word/theme/theme1.xml><?xml version="1.0" encoding="utf-8"?>
<a:theme xmlns:a="http://schemas.openxmlformats.org/drawingml/2006/main" name="Tennis Wales PYW">
  <a:themeElements>
    <a:clrScheme name="LTA Core Palette">
      <a:dk1>
        <a:srgbClr val="000000"/>
      </a:dk1>
      <a:lt1>
        <a:srgbClr val="FFFFFF"/>
      </a:lt1>
      <a:dk2>
        <a:srgbClr val="16316F"/>
      </a:dk2>
      <a:lt2>
        <a:srgbClr val="F2F2F2"/>
      </a:lt2>
      <a:accent1>
        <a:srgbClr val="1A7BC0"/>
      </a:accent1>
      <a:accent2>
        <a:srgbClr val="6EBA6F"/>
      </a:accent2>
      <a:accent3>
        <a:srgbClr val="16316F"/>
      </a:accent3>
      <a:accent4>
        <a:srgbClr val="18BAA4"/>
      </a:accent4>
      <a:accent5>
        <a:srgbClr val="6096BA"/>
      </a:accent5>
      <a:accent6>
        <a:srgbClr val="B1D239"/>
      </a:accent6>
      <a:hlink>
        <a:srgbClr val="16BDF1"/>
      </a:hlink>
      <a:folHlink>
        <a:srgbClr val="A585C5"/>
      </a:folHlink>
    </a:clrScheme>
    <a:fontScheme name="LTA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solidFill>
            <a:schemeClr val="accent1">
              <a:lumMod val="75000"/>
            </a:schemeClr>
          </a:solidFill>
        </a:ln>
      </a:spPr>
      <a:bodyPr rtlCol="0" anchor="ctr"/>
      <a:lstStyle>
        <a:defPPr algn="ctr">
          <a:defRPr>
            <a:solidFill>
              <a:schemeClr val="bg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9525">
          <a:solidFill>
            <a:schemeClr val="accent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 algn="l">
          <a:defRPr sz="1400" b="1" dirty="0" err="1" smtClean="0">
            <a:solidFill>
              <a:schemeClr val="bg2"/>
            </a:solidFill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Tennis Wales PYW" id="{6D7753C2-F81F-374A-AB2C-3A1DAA3028AD}" vid="{6CCE0DC4-3281-3245-93B9-0196FD480C92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welfare-officer-poster (1)</Template>
  <TotalTime>43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Dez Lewington</dc:creator>
  <cp:keywords/>
  <dc:description/>
  <cp:lastModifiedBy>Dez Lewington</cp:lastModifiedBy>
  <cp:revision>2</cp:revision>
  <cp:lastPrinted>2026-05-11T12:16:00Z</cp:lastPrinted>
  <dcterms:created xsi:type="dcterms:W3CDTF">2026-05-11T12:59:00Z</dcterms:created>
  <dcterms:modified xsi:type="dcterms:W3CDTF">2026-05-11T12:59:00Z</dcterms:modified>
</cp:coreProperties>
</file>